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487C41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97" name="Picture 96" descr="2013 January-February-March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anuary-February-March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8" name="Picture 97" descr="2013 January-February-March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anuary-February-March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9" name="Picture 98" descr="2013 January-February-March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anuary-February-March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0" name="Picture 99" descr="2013 January-February-March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anuary-February-March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014600"/>
    <w:rsid w:val="00014BC5"/>
    <w:rsid w:val="00027918"/>
    <w:rsid w:val="0004239F"/>
    <w:rsid w:val="000D272D"/>
    <w:rsid w:val="002E1205"/>
    <w:rsid w:val="002E63CD"/>
    <w:rsid w:val="00315AB3"/>
    <w:rsid w:val="00335CB5"/>
    <w:rsid w:val="003D76F0"/>
    <w:rsid w:val="004322D4"/>
    <w:rsid w:val="00487C41"/>
    <w:rsid w:val="004F4971"/>
    <w:rsid w:val="00531829"/>
    <w:rsid w:val="00585480"/>
    <w:rsid w:val="00611B4C"/>
    <w:rsid w:val="0062049F"/>
    <w:rsid w:val="006317B0"/>
    <w:rsid w:val="00646909"/>
    <w:rsid w:val="006B7069"/>
    <w:rsid w:val="006C4099"/>
    <w:rsid w:val="007A202C"/>
    <w:rsid w:val="007F2025"/>
    <w:rsid w:val="008339E6"/>
    <w:rsid w:val="008370CE"/>
    <w:rsid w:val="00897F2D"/>
    <w:rsid w:val="008E1051"/>
    <w:rsid w:val="009A6E70"/>
    <w:rsid w:val="009E40A2"/>
    <w:rsid w:val="00A10B2B"/>
    <w:rsid w:val="00A52A52"/>
    <w:rsid w:val="00B302EF"/>
    <w:rsid w:val="00D16D4E"/>
    <w:rsid w:val="00D51659"/>
    <w:rsid w:val="00D616C3"/>
    <w:rsid w:val="00D83296"/>
    <w:rsid w:val="00D8658D"/>
    <w:rsid w:val="00E148D6"/>
    <w:rsid w:val="00E565E3"/>
    <w:rsid w:val="00F11CB8"/>
    <w:rsid w:val="00F1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2017-11-24T15:58:00Z</dcterms:created>
  <dcterms:modified xsi:type="dcterms:W3CDTF">2017-11-24T15:59:00Z</dcterms:modified>
</cp:coreProperties>
</file>